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CE511" w14:textId="77777777" w:rsidR="00CE4913" w:rsidRPr="009C1061" w:rsidRDefault="00CE4913" w:rsidP="009C1061">
      <w:pPr>
        <w:pStyle w:val="a3"/>
        <w:spacing w:line="240" w:lineRule="auto"/>
        <w:jc w:val="both"/>
        <w:rPr>
          <w:rFonts w:ascii="Calibri" w:hAnsi="Calibri" w:cs="Calibri"/>
        </w:rPr>
      </w:pPr>
      <w:r w:rsidRPr="009C1061">
        <w:rPr>
          <w:rFonts w:ascii="Calibri" w:hAnsi="Calibri" w:cs="Calibri"/>
        </w:rPr>
        <w:t>Полное фирменное наименование на русском языке:</w:t>
      </w:r>
    </w:p>
    <w:p w14:paraId="7FFCB98E" w14:textId="77777777" w:rsidR="00CE4913" w:rsidRPr="009C1061" w:rsidRDefault="00CE4913" w:rsidP="009C1061">
      <w:pPr>
        <w:pStyle w:val="a3"/>
        <w:spacing w:line="240" w:lineRule="auto"/>
        <w:jc w:val="both"/>
        <w:rPr>
          <w:rFonts w:ascii="Calibri" w:hAnsi="Calibri" w:cs="Calibri"/>
        </w:rPr>
      </w:pPr>
      <w:r w:rsidRPr="009C1061">
        <w:rPr>
          <w:rFonts w:ascii="Calibri" w:hAnsi="Calibri" w:cs="Calibri"/>
          <w:b/>
          <w:bCs/>
        </w:rPr>
        <w:t>Общество с ограниченной ответственностью «</w:t>
      </w:r>
      <w:proofErr w:type="spellStart"/>
      <w:r w:rsidRPr="009C1061">
        <w:rPr>
          <w:rFonts w:ascii="Calibri" w:hAnsi="Calibri" w:cs="Calibri"/>
          <w:b/>
          <w:bCs/>
        </w:rPr>
        <w:t>Фортис</w:t>
      </w:r>
      <w:proofErr w:type="spellEnd"/>
      <w:r w:rsidRPr="009C1061">
        <w:rPr>
          <w:rFonts w:ascii="Calibri" w:hAnsi="Calibri" w:cs="Calibri"/>
          <w:b/>
          <w:bCs/>
        </w:rPr>
        <w:t>»</w:t>
      </w:r>
    </w:p>
    <w:p w14:paraId="1D676A82" w14:textId="2299F646" w:rsidR="00CE4913" w:rsidRDefault="00CE4913" w:rsidP="009C1061">
      <w:pPr>
        <w:pStyle w:val="a3"/>
        <w:spacing w:line="240" w:lineRule="auto"/>
        <w:jc w:val="both"/>
        <w:rPr>
          <w:rFonts w:ascii="Calibri" w:hAnsi="Calibri" w:cs="Calibri"/>
          <w:b/>
          <w:bCs/>
        </w:rPr>
      </w:pPr>
      <w:bookmarkStart w:id="0" w:name="_Hlk63756254"/>
      <w:r w:rsidRPr="009C1061">
        <w:rPr>
          <w:rFonts w:ascii="Calibri" w:hAnsi="Calibri" w:cs="Calibri"/>
        </w:rPr>
        <w:t xml:space="preserve">Сокращенное фирменное наименование на русском языке: </w:t>
      </w:r>
      <w:bookmarkEnd w:id="0"/>
      <w:r w:rsidRPr="009C1061">
        <w:rPr>
          <w:rFonts w:ascii="Calibri" w:hAnsi="Calibri" w:cs="Calibri"/>
          <w:b/>
          <w:bCs/>
        </w:rPr>
        <w:t>ООО «</w:t>
      </w:r>
      <w:proofErr w:type="spellStart"/>
      <w:r w:rsidRPr="009C1061">
        <w:rPr>
          <w:rFonts w:ascii="Calibri" w:hAnsi="Calibri" w:cs="Calibri"/>
          <w:b/>
          <w:bCs/>
        </w:rPr>
        <w:t>Фортис</w:t>
      </w:r>
      <w:proofErr w:type="spellEnd"/>
      <w:r w:rsidRPr="009C1061">
        <w:rPr>
          <w:rFonts w:ascii="Calibri" w:hAnsi="Calibri" w:cs="Calibri"/>
          <w:b/>
          <w:bCs/>
        </w:rPr>
        <w:t>»</w:t>
      </w:r>
    </w:p>
    <w:p w14:paraId="47B9F839" w14:textId="77777777" w:rsidR="00533177" w:rsidRDefault="00533177" w:rsidP="00533177">
      <w:pPr>
        <w:pStyle w:val="a3"/>
        <w:tabs>
          <w:tab w:val="clear" w:pos="4677"/>
          <w:tab w:val="clear" w:pos="9355"/>
        </w:tabs>
        <w:spacing w:line="240" w:lineRule="auto"/>
        <w:jc w:val="both"/>
        <w:rPr>
          <w:rFonts w:ascii="Calibri" w:hAnsi="Calibri" w:cs="Calibri"/>
        </w:rPr>
      </w:pPr>
      <w:r w:rsidRPr="006812D0">
        <w:rPr>
          <w:rFonts w:ascii="Calibri" w:hAnsi="Calibri" w:cs="Calibri"/>
        </w:rPr>
        <w:t xml:space="preserve">Полное фирменное наименование на английском языке: </w:t>
      </w:r>
    </w:p>
    <w:p w14:paraId="0789ACE1" w14:textId="1A8C41CB" w:rsidR="00533177" w:rsidRPr="009C1061" w:rsidRDefault="00533177" w:rsidP="009C1061">
      <w:pPr>
        <w:pStyle w:val="a3"/>
        <w:spacing w:line="240" w:lineRule="auto"/>
        <w:jc w:val="both"/>
        <w:rPr>
          <w:rFonts w:ascii="Calibri" w:hAnsi="Calibri" w:cs="Calibri"/>
        </w:rPr>
      </w:pPr>
      <w:r w:rsidRPr="006812D0">
        <w:rPr>
          <w:rFonts w:ascii="Calibri" w:hAnsi="Calibri" w:cs="Calibri"/>
          <w:b/>
          <w:lang w:val="en-US"/>
        </w:rPr>
        <w:t>Limited</w:t>
      </w:r>
      <w:r w:rsidRPr="002D0278">
        <w:rPr>
          <w:rFonts w:ascii="Calibri" w:hAnsi="Calibri" w:cs="Calibri"/>
          <w:b/>
        </w:rPr>
        <w:t xml:space="preserve"> </w:t>
      </w:r>
      <w:r w:rsidRPr="006812D0">
        <w:rPr>
          <w:rFonts w:ascii="Calibri" w:hAnsi="Calibri" w:cs="Calibri"/>
          <w:b/>
          <w:lang w:val="en-US"/>
        </w:rPr>
        <w:t>liability</w:t>
      </w:r>
      <w:r w:rsidRPr="002D0278">
        <w:rPr>
          <w:rFonts w:ascii="Calibri" w:hAnsi="Calibri" w:cs="Calibri"/>
          <w:b/>
        </w:rPr>
        <w:t xml:space="preserve"> </w:t>
      </w:r>
      <w:r w:rsidRPr="006812D0">
        <w:rPr>
          <w:rFonts w:ascii="Calibri" w:hAnsi="Calibri" w:cs="Calibri"/>
          <w:b/>
          <w:lang w:val="en-US"/>
        </w:rPr>
        <w:t>company</w:t>
      </w:r>
      <w:r w:rsidRPr="002D0278">
        <w:rPr>
          <w:rFonts w:ascii="Calibri" w:hAnsi="Calibri" w:cs="Calibri"/>
          <w:b/>
          <w:bCs/>
        </w:rPr>
        <w:t xml:space="preserve"> </w:t>
      </w:r>
      <w:r w:rsidRPr="009C1061">
        <w:rPr>
          <w:rFonts w:ascii="Calibri" w:hAnsi="Calibri" w:cs="Calibri"/>
          <w:b/>
          <w:bCs/>
          <w:lang w:val="en-US"/>
        </w:rPr>
        <w:t>Fortis</w:t>
      </w:r>
    </w:p>
    <w:p w14:paraId="1028D075" w14:textId="36417668" w:rsidR="009C1061" w:rsidRPr="00533177" w:rsidRDefault="00CE4913" w:rsidP="009C1061">
      <w:pPr>
        <w:pStyle w:val="a3"/>
        <w:spacing w:line="240" w:lineRule="auto"/>
        <w:jc w:val="both"/>
        <w:rPr>
          <w:rFonts w:ascii="Calibri" w:hAnsi="Calibri" w:cs="Calibri"/>
          <w:b/>
          <w:bCs/>
        </w:rPr>
      </w:pPr>
      <w:r w:rsidRPr="009C1061">
        <w:rPr>
          <w:rFonts w:ascii="Calibri" w:hAnsi="Calibri" w:cs="Calibri"/>
        </w:rPr>
        <w:t xml:space="preserve">Сокращенное фирменное наименование на английском языке: </w:t>
      </w:r>
      <w:r w:rsidRPr="009C1061">
        <w:rPr>
          <w:rFonts w:ascii="Calibri" w:hAnsi="Calibri" w:cs="Calibri"/>
          <w:b/>
          <w:bCs/>
          <w:lang w:val="en-US"/>
        </w:rPr>
        <w:t>LLC</w:t>
      </w:r>
      <w:r w:rsidRPr="009C1061">
        <w:rPr>
          <w:rFonts w:ascii="Calibri" w:hAnsi="Calibri" w:cs="Calibri"/>
          <w:b/>
          <w:bCs/>
        </w:rPr>
        <w:t xml:space="preserve"> </w:t>
      </w:r>
      <w:r w:rsidRPr="009C1061">
        <w:rPr>
          <w:rFonts w:ascii="Calibri" w:hAnsi="Calibri" w:cs="Calibri"/>
          <w:b/>
          <w:bCs/>
          <w:lang w:val="en-US"/>
        </w:rPr>
        <w:t>Fortis</w:t>
      </w:r>
    </w:p>
    <w:p w14:paraId="086838F2" w14:textId="77777777" w:rsidR="009C1061" w:rsidRPr="00533177" w:rsidRDefault="009C1061" w:rsidP="009C1061">
      <w:pPr>
        <w:pStyle w:val="a3"/>
        <w:spacing w:line="240" w:lineRule="auto"/>
        <w:jc w:val="both"/>
        <w:rPr>
          <w:rFonts w:ascii="Calibri" w:hAnsi="Calibri" w:cs="Calibri"/>
          <w:b/>
          <w:bCs/>
        </w:rPr>
      </w:pPr>
    </w:p>
    <w:p w14:paraId="1ABD7987" w14:textId="77777777" w:rsidR="009C1061" w:rsidRDefault="00CE4913" w:rsidP="009C1061">
      <w:pPr>
        <w:pStyle w:val="a3"/>
        <w:spacing w:line="240" w:lineRule="auto"/>
        <w:jc w:val="both"/>
        <w:rPr>
          <w:rFonts w:ascii="Calibri" w:hAnsi="Calibri" w:cs="Calibri"/>
        </w:rPr>
      </w:pPr>
      <w:r w:rsidRPr="009C1061">
        <w:rPr>
          <w:rFonts w:ascii="Calibri" w:hAnsi="Calibri" w:cs="Calibri"/>
        </w:rPr>
        <w:t>Юридический адрес:</w:t>
      </w:r>
    </w:p>
    <w:p w14:paraId="76DCABD6" w14:textId="77777777" w:rsidR="009C1061" w:rsidRDefault="00CE4913" w:rsidP="009C1061">
      <w:pPr>
        <w:pStyle w:val="a3"/>
        <w:spacing w:line="240" w:lineRule="auto"/>
        <w:jc w:val="both"/>
        <w:rPr>
          <w:rFonts w:ascii="Calibri" w:hAnsi="Calibri" w:cs="Calibri"/>
        </w:rPr>
      </w:pPr>
      <w:r w:rsidRPr="009C1061">
        <w:rPr>
          <w:rFonts w:ascii="Calibri" w:hAnsi="Calibri" w:cs="Calibri"/>
        </w:rPr>
        <w:t xml:space="preserve">196158, Санкт-Петербург, ул. Звездная, дом 1, литер А, пом. 16Н, 3 этаж, рабочее место 1 </w:t>
      </w:r>
    </w:p>
    <w:p w14:paraId="65E37530" w14:textId="05610A81" w:rsidR="00CE4913" w:rsidRPr="009C1061" w:rsidRDefault="00CE4913" w:rsidP="009C1061">
      <w:pPr>
        <w:pStyle w:val="a3"/>
        <w:spacing w:line="240" w:lineRule="auto"/>
        <w:jc w:val="both"/>
        <w:rPr>
          <w:rFonts w:ascii="Calibri" w:hAnsi="Calibri" w:cs="Calibri"/>
          <w:b/>
          <w:bCs/>
        </w:rPr>
      </w:pPr>
      <w:r w:rsidRPr="009C1061">
        <w:rPr>
          <w:rFonts w:ascii="Calibri" w:hAnsi="Calibri" w:cs="Calibri"/>
        </w:rPr>
        <w:t>Фактический адрес:</w:t>
      </w:r>
    </w:p>
    <w:p w14:paraId="6213AEE4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>196158, Санкт-Петербург, ул. Звездная, дом 1, литер А, БЦ «Континент»</w:t>
      </w:r>
    </w:p>
    <w:p w14:paraId="282955B8" w14:textId="77777777" w:rsidR="00CE4913" w:rsidRPr="009C1061" w:rsidRDefault="00CE4913" w:rsidP="009C1061">
      <w:pPr>
        <w:pStyle w:val="aa"/>
        <w:jc w:val="both"/>
        <w:rPr>
          <w:rFonts w:cs="Calibri"/>
        </w:rPr>
      </w:pPr>
    </w:p>
    <w:p w14:paraId="54CA351B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>ИНН 7810359545</w:t>
      </w:r>
    </w:p>
    <w:p w14:paraId="6C642EAA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 xml:space="preserve">КПП </w:t>
      </w:r>
      <w:r w:rsidRPr="009C1061">
        <w:rPr>
          <w:rFonts w:cs="Calibri"/>
          <w:lang w:eastAsia="hi-IN"/>
        </w:rPr>
        <w:t>781001001</w:t>
      </w:r>
    </w:p>
    <w:p w14:paraId="5A5F1223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 xml:space="preserve">ОКПО </w:t>
      </w:r>
      <w:r w:rsidRPr="009C1061">
        <w:rPr>
          <w:rFonts w:cs="Calibri"/>
          <w:bCs/>
          <w:spacing w:val="20"/>
        </w:rPr>
        <w:t>16790702</w:t>
      </w:r>
    </w:p>
    <w:p w14:paraId="0C47B597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 xml:space="preserve">ОГРН 1157847225799 </w:t>
      </w:r>
    </w:p>
    <w:p w14:paraId="360E1269" w14:textId="77777777" w:rsidR="00CE4913" w:rsidRPr="009C1061" w:rsidRDefault="00CE4913" w:rsidP="009C1061">
      <w:pPr>
        <w:pStyle w:val="aa"/>
        <w:jc w:val="both"/>
        <w:rPr>
          <w:rFonts w:cs="Calibri"/>
        </w:rPr>
      </w:pPr>
      <w:bookmarkStart w:id="1" w:name="_Hlk63756385"/>
      <w:r w:rsidRPr="009C1061">
        <w:rPr>
          <w:rFonts w:cs="Calibri"/>
        </w:rPr>
        <w:t>Дата государственной регистрации</w:t>
      </w:r>
      <w:bookmarkEnd w:id="1"/>
      <w:r w:rsidRPr="009C1061">
        <w:rPr>
          <w:rFonts w:cs="Calibri"/>
        </w:rPr>
        <w:t>: 01.07.2015 года</w:t>
      </w:r>
    </w:p>
    <w:p w14:paraId="54E51498" w14:textId="33F68FEC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 xml:space="preserve">ОКВЭД 62.01 (основной вид деятельности), 63.11.1, 62.02 </w:t>
      </w:r>
    </w:p>
    <w:p w14:paraId="7353EBE0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 xml:space="preserve">ОКАТО </w:t>
      </w:r>
      <w:r w:rsidRPr="009C1061">
        <w:rPr>
          <w:rFonts w:cs="Calibri"/>
          <w:bCs/>
        </w:rPr>
        <w:t>45268569000</w:t>
      </w:r>
    </w:p>
    <w:p w14:paraId="758CD659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>ОКТМО 45321000000</w:t>
      </w:r>
    </w:p>
    <w:p w14:paraId="37081CC7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>ОКОГУ 4210014</w:t>
      </w:r>
    </w:p>
    <w:p w14:paraId="4D44CF4A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>ОКФС 16</w:t>
      </w:r>
    </w:p>
    <w:p w14:paraId="63D13148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>ОКОПФ 12300</w:t>
      </w:r>
    </w:p>
    <w:p w14:paraId="6B5C8A78" w14:textId="77777777" w:rsidR="00CE4913" w:rsidRPr="009C1061" w:rsidRDefault="00CE4913" w:rsidP="009C1061">
      <w:pPr>
        <w:pStyle w:val="aa"/>
        <w:jc w:val="both"/>
        <w:rPr>
          <w:rFonts w:cs="Calibri"/>
        </w:rPr>
      </w:pPr>
      <w:r w:rsidRPr="009C1061">
        <w:rPr>
          <w:rFonts w:cs="Calibri"/>
        </w:rPr>
        <w:t>Тел. 8-812-309-7-318 (многоканальный)</w:t>
      </w:r>
    </w:p>
    <w:p w14:paraId="58390C56" w14:textId="77777777" w:rsidR="00CE4913" w:rsidRPr="009C1061" w:rsidRDefault="00CE4913" w:rsidP="009C1061">
      <w:pPr>
        <w:pStyle w:val="aa"/>
        <w:jc w:val="both"/>
        <w:rPr>
          <w:rFonts w:cs="Calibri"/>
        </w:rPr>
      </w:pPr>
    </w:p>
    <w:p w14:paraId="1F9B2B11" w14:textId="77777777" w:rsidR="00CE4913" w:rsidRPr="009C1061" w:rsidRDefault="00CE4913" w:rsidP="009C1061">
      <w:pPr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ПАО «БАНК «САНКТ-ПЕТЕРБУРГ»</w:t>
      </w:r>
    </w:p>
    <w:p w14:paraId="1ECFED44" w14:textId="77777777" w:rsidR="00CE4913" w:rsidRPr="009C1061" w:rsidRDefault="00CE4913" w:rsidP="009C1061">
      <w:pPr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р/</w:t>
      </w:r>
      <w:proofErr w:type="spellStart"/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сч</w:t>
      </w:r>
      <w:proofErr w:type="spellEnd"/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40702810290320002145</w:t>
      </w:r>
    </w:p>
    <w:p w14:paraId="29CE051F" w14:textId="77777777" w:rsidR="00CE4913" w:rsidRPr="009C1061" w:rsidRDefault="00CE4913" w:rsidP="009C1061">
      <w:pPr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БИК 044030790</w:t>
      </w:r>
    </w:p>
    <w:p w14:paraId="5FA751AC" w14:textId="77777777" w:rsidR="00CE4913" w:rsidRPr="009C1061" w:rsidRDefault="00CE4913" w:rsidP="009C1061">
      <w:pPr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spellStart"/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корр</w:t>
      </w:r>
      <w:proofErr w:type="spellEnd"/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</w:t>
      </w:r>
      <w:proofErr w:type="spellStart"/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сч</w:t>
      </w:r>
      <w:proofErr w:type="spellEnd"/>
      <w:r w:rsidRPr="009C1061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30101810900000000790</w:t>
      </w:r>
    </w:p>
    <w:p w14:paraId="30F52467" w14:textId="77777777" w:rsidR="00CE4913" w:rsidRPr="009C1061" w:rsidRDefault="00CE4913" w:rsidP="009C1061">
      <w:pPr>
        <w:pStyle w:val="aa"/>
        <w:jc w:val="both"/>
        <w:rPr>
          <w:rFonts w:cs="Calibri"/>
        </w:rPr>
      </w:pPr>
    </w:p>
    <w:p w14:paraId="478252FE" w14:textId="77777777" w:rsidR="00CE4913" w:rsidRPr="009C1061" w:rsidRDefault="00CE4913" w:rsidP="009C1061">
      <w:pPr>
        <w:jc w:val="both"/>
        <w:rPr>
          <w:rFonts w:ascii="Calibri" w:hAnsi="Calibri" w:cs="Calibri"/>
          <w:sz w:val="22"/>
          <w:szCs w:val="22"/>
        </w:rPr>
      </w:pPr>
      <w:r w:rsidRPr="009C1061">
        <w:rPr>
          <w:rFonts w:ascii="Calibri" w:hAnsi="Calibri" w:cs="Calibri"/>
          <w:sz w:val="22"/>
          <w:szCs w:val="22"/>
        </w:rPr>
        <w:t>Генеральный директор: Демченко Виталий Леонидович</w:t>
      </w:r>
    </w:p>
    <w:p w14:paraId="2D797F22" w14:textId="77777777" w:rsidR="0004317E" w:rsidRDefault="00CE4913" w:rsidP="0004317E">
      <w:pPr>
        <w:jc w:val="both"/>
        <w:rPr>
          <w:rFonts w:ascii="Calibri" w:hAnsi="Calibri" w:cs="Calibri"/>
          <w:sz w:val="22"/>
          <w:szCs w:val="22"/>
        </w:rPr>
      </w:pPr>
      <w:bookmarkStart w:id="2" w:name="_Hlk63756468"/>
      <w:r w:rsidRPr="009C1061">
        <w:rPr>
          <w:rFonts w:ascii="Calibri" w:hAnsi="Calibri" w:cs="Calibri"/>
          <w:sz w:val="22"/>
          <w:szCs w:val="22"/>
        </w:rPr>
        <w:t>Ведение бухгалтерского учета возложено на АО «МОНОПОЛИЯ»</w:t>
      </w:r>
      <w:bookmarkEnd w:id="2"/>
      <w:r w:rsidR="0004317E">
        <w:rPr>
          <w:rFonts w:ascii="Calibri" w:hAnsi="Calibri" w:cs="Calibri"/>
          <w:sz w:val="22"/>
          <w:szCs w:val="22"/>
        </w:rPr>
        <w:t xml:space="preserve"> (</w:t>
      </w:r>
      <w:r w:rsidR="0004317E" w:rsidRPr="0004317E">
        <w:rPr>
          <w:rFonts w:ascii="Calibri" w:hAnsi="Calibri" w:cs="Calibri"/>
          <w:sz w:val="22"/>
          <w:szCs w:val="22"/>
        </w:rPr>
        <w:t>ИНН</w:t>
      </w:r>
      <w:r w:rsidR="0004317E">
        <w:rPr>
          <w:rFonts w:ascii="Calibri" w:hAnsi="Calibri" w:cs="Calibri"/>
          <w:sz w:val="22"/>
          <w:szCs w:val="22"/>
        </w:rPr>
        <w:t>:</w:t>
      </w:r>
      <w:r w:rsidR="0004317E" w:rsidRPr="0004317E">
        <w:rPr>
          <w:rFonts w:ascii="Calibri" w:hAnsi="Calibri" w:cs="Calibri"/>
          <w:sz w:val="22"/>
          <w:szCs w:val="22"/>
        </w:rPr>
        <w:t>7810766685</w:t>
      </w:r>
      <w:r w:rsidR="0004317E">
        <w:rPr>
          <w:rFonts w:ascii="Calibri" w:hAnsi="Calibri" w:cs="Calibri"/>
          <w:sz w:val="22"/>
          <w:szCs w:val="22"/>
        </w:rPr>
        <w:t xml:space="preserve">, </w:t>
      </w:r>
    </w:p>
    <w:p w14:paraId="6DB6B05D" w14:textId="6CD11E04" w:rsidR="00CE4913" w:rsidRPr="009C1061" w:rsidRDefault="0004317E" w:rsidP="0004317E">
      <w:pPr>
        <w:jc w:val="both"/>
        <w:rPr>
          <w:rFonts w:ascii="Calibri" w:hAnsi="Calibri" w:cs="Calibri"/>
          <w:sz w:val="22"/>
          <w:szCs w:val="22"/>
        </w:rPr>
      </w:pPr>
      <w:r w:rsidRPr="0004317E">
        <w:rPr>
          <w:rFonts w:ascii="Calibri" w:hAnsi="Calibri" w:cs="Calibri"/>
          <w:sz w:val="22"/>
          <w:szCs w:val="22"/>
        </w:rPr>
        <w:t>ОГРН</w:t>
      </w:r>
      <w:r>
        <w:rPr>
          <w:rFonts w:ascii="Calibri" w:hAnsi="Calibri" w:cs="Calibri"/>
          <w:sz w:val="22"/>
          <w:szCs w:val="22"/>
        </w:rPr>
        <w:t>:</w:t>
      </w:r>
      <w:r w:rsidRPr="0004317E">
        <w:rPr>
          <w:rFonts w:ascii="Calibri" w:hAnsi="Calibri" w:cs="Calibri"/>
          <w:sz w:val="22"/>
          <w:szCs w:val="22"/>
        </w:rPr>
        <w:t xml:space="preserve"> 1137847428905</w:t>
      </w:r>
      <w:r>
        <w:rPr>
          <w:rFonts w:ascii="Calibri" w:hAnsi="Calibri" w:cs="Calibri"/>
          <w:sz w:val="22"/>
          <w:szCs w:val="22"/>
        </w:rPr>
        <w:t>)</w:t>
      </w:r>
    </w:p>
    <w:p w14:paraId="1498D4AD" w14:textId="77777777" w:rsidR="00CE4913" w:rsidRPr="009C1061" w:rsidRDefault="00CE4913" w:rsidP="009C1061">
      <w:pPr>
        <w:jc w:val="both"/>
        <w:rPr>
          <w:rFonts w:ascii="Calibri" w:hAnsi="Calibri" w:cs="Calibri"/>
          <w:sz w:val="22"/>
          <w:szCs w:val="22"/>
        </w:rPr>
      </w:pPr>
    </w:p>
    <w:p w14:paraId="4623B21C" w14:textId="77777777" w:rsidR="005C03DA" w:rsidRPr="009C1061" w:rsidRDefault="005C03DA" w:rsidP="009C1061">
      <w:pPr>
        <w:ind w:left="1134"/>
        <w:jc w:val="both"/>
        <w:rPr>
          <w:rFonts w:ascii="Calibri" w:hAnsi="Calibri" w:cs="Calibri"/>
          <w:sz w:val="22"/>
          <w:szCs w:val="22"/>
        </w:rPr>
      </w:pPr>
    </w:p>
    <w:p w14:paraId="6274BE07" w14:textId="77777777" w:rsidR="005C03DA" w:rsidRPr="009C1061" w:rsidRDefault="005C03DA" w:rsidP="009C1061">
      <w:pPr>
        <w:ind w:left="1134"/>
        <w:jc w:val="both"/>
        <w:rPr>
          <w:rFonts w:ascii="Calibri" w:hAnsi="Calibri" w:cs="Calibri"/>
          <w:sz w:val="22"/>
          <w:szCs w:val="22"/>
        </w:rPr>
      </w:pPr>
    </w:p>
    <w:p w14:paraId="33AAF4ED" w14:textId="77777777" w:rsidR="00E42D50" w:rsidRPr="00E42D50" w:rsidRDefault="00E42D50" w:rsidP="00CE4913"/>
    <w:sectPr w:rsidR="00E42D50" w:rsidRPr="00E42D50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C4ED0" w14:textId="77777777" w:rsidR="00CE4913" w:rsidRDefault="00CE4913" w:rsidP="00E42D50">
      <w:r>
        <w:separator/>
      </w:r>
    </w:p>
  </w:endnote>
  <w:endnote w:type="continuationSeparator" w:id="0">
    <w:p w14:paraId="2C8130D4" w14:textId="77777777" w:rsidR="00CE4913" w:rsidRDefault="00CE4913" w:rsidP="00E4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roy Light">
    <w:charset w:val="CC"/>
    <w:family w:val="auto"/>
    <w:pitch w:val="variable"/>
    <w:sig w:usb0="00000207" w:usb1="00000000" w:usb2="00000000" w:usb3="00000000" w:csb0="00000097" w:csb1="00000000"/>
    <w:embedRegular r:id="rId1" w:fontKey="{D6BE5186-2D81-4497-99C9-4CEB8F1E4BCA}"/>
    <w:embedBold r:id="rId2" w:fontKey="{6F0CB1F6-58C1-45A9-94FF-138694694D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8F1400ED-A34F-4893-8699-54279385542D}"/>
  </w:font>
  <w:font w:name="Gilroy Medium">
    <w:charset w:val="CC"/>
    <w:family w:val="auto"/>
    <w:pitch w:val="variable"/>
    <w:sig w:usb0="00000207" w:usb1="00000000" w:usb2="00000000" w:usb3="00000000" w:csb0="00000097" w:csb1="00000000"/>
    <w:embedRegular r:id="rId4" w:fontKey="{6DF25E1C-843B-4D83-8572-479180D2D5B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D2768530-8E9C-455C-A8FC-D381608244DF}"/>
    <w:embedBold r:id="rId6" w:fontKey="{1181CEED-8FAC-4050-A400-A0FB65B551A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0F87103E-372C-4634-96FB-18651B42A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1E217" w14:textId="77777777" w:rsidR="00E42D50" w:rsidRDefault="00E42D5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2D73A" wp14:editId="2727CE39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30331B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2EE88" w14:textId="77777777" w:rsidR="00CE4913" w:rsidRDefault="00CE4913" w:rsidP="00E42D50">
      <w:r>
        <w:separator/>
      </w:r>
    </w:p>
  </w:footnote>
  <w:footnote w:type="continuationSeparator" w:id="0">
    <w:p w14:paraId="45F220A1" w14:textId="77777777" w:rsidR="00CE4913" w:rsidRDefault="00CE4913" w:rsidP="00E42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C9D3D" w14:textId="77777777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3FF6ED11" wp14:editId="7EF17F50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91349" w14:textId="77777777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AE0D9C" wp14:editId="5D4CE2BA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9CFAF1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913"/>
    <w:rsid w:val="0004317E"/>
    <w:rsid w:val="000B7266"/>
    <w:rsid w:val="00102F78"/>
    <w:rsid w:val="00197B42"/>
    <w:rsid w:val="001B6928"/>
    <w:rsid w:val="002D0278"/>
    <w:rsid w:val="00350E7A"/>
    <w:rsid w:val="004021D2"/>
    <w:rsid w:val="005151B4"/>
    <w:rsid w:val="00533177"/>
    <w:rsid w:val="005A2986"/>
    <w:rsid w:val="005A4767"/>
    <w:rsid w:val="005C03DA"/>
    <w:rsid w:val="006D1BE9"/>
    <w:rsid w:val="0088474B"/>
    <w:rsid w:val="00953B0E"/>
    <w:rsid w:val="00996BE3"/>
    <w:rsid w:val="009C1061"/>
    <w:rsid w:val="00A815B4"/>
    <w:rsid w:val="00B308AF"/>
    <w:rsid w:val="00C5166A"/>
    <w:rsid w:val="00CA5E2A"/>
    <w:rsid w:val="00CE4913"/>
    <w:rsid w:val="00D45E47"/>
    <w:rsid w:val="00E4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F445EFD"/>
  <w15:chartTrackingRefBased/>
  <w15:docId w15:val="{F8184162-4670-490A-8D7A-4911DCF9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913"/>
    <w:pPr>
      <w:widowControl w:val="0"/>
      <w:suppressAutoHyphens/>
    </w:pPr>
    <w:rPr>
      <w:rFonts w:ascii="Times New Roman" w:eastAsia="SimSun" w:hAnsi="Times New Roman" w:cs="Mangal"/>
      <w:kern w:val="1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CE4913"/>
    <w:rPr>
      <w:rFonts w:ascii="Calibri" w:eastAsia="Calibri" w:hAnsi="Calibri" w:cs="Times New Roman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1B6928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6928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55;&#1086;&#1076;&#1088;&#1072;&#1079;&#1076;&#1077;&#1083;&#1077;&#1085;&#1080;&#1077;%20&#1057;&#1044;&#1045;&#1051;&#1050;&#1048;\&#1052;&#1072;&#1088;&#1082;&#1077;&#1090;&#1080;&#1085;&#1075;\Monopoly_&#1041;&#1083;&#1072;&#1085;&#1082;_&#1076;&#1077;&#1083;&#1086;&#1074;&#1072;&#1103;_&#1076;&#1086;&#1082;&#1091;&#1084;&#1077;&#1085;&#1090;&#1072;&#1094;&#1080;&#1103;_.dotx" TargetMode="External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МОНОПОЛИЯ">
      <a:majorFont>
        <a:latin typeface="Gilroy Medium"/>
        <a:ea typeface=""/>
        <a:cs typeface=""/>
      </a:majorFont>
      <a:minorFont>
        <a:latin typeface="Gilroy Ligh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57A92-98BE-4BA0-B876-08C49601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Monopoly_Бланк_деловая_документация_</Template>
  <TotalTime>11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Задорина</dc:creator>
  <cp:keywords/>
  <dc:description/>
  <cp:lastModifiedBy>Алина Задорина</cp:lastModifiedBy>
  <cp:revision>7</cp:revision>
  <dcterms:created xsi:type="dcterms:W3CDTF">2021-02-08T14:36:00Z</dcterms:created>
  <dcterms:modified xsi:type="dcterms:W3CDTF">2021-02-09T12:45:00Z</dcterms:modified>
</cp:coreProperties>
</file>